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5F" w:rsidRPr="001E35F4" w:rsidRDefault="006B335F" w:rsidP="005D64D7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«Библионочь 2018»</w:t>
      </w:r>
    </w:p>
    <w:p w:rsidR="006B335F" w:rsidRPr="005D64D7" w:rsidRDefault="006B335F" w:rsidP="005D64D7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64D7">
        <w:rPr>
          <w:sz w:val="28"/>
          <w:szCs w:val="28"/>
        </w:rPr>
        <w:t xml:space="preserve">Песни, стихи, прибаутки, поговорки, пословицы, загадки – называют жемчужинами народного творчества. </w:t>
      </w:r>
    </w:p>
    <w:p w:rsidR="006B335F" w:rsidRPr="005D64D7" w:rsidRDefault="006B335F" w:rsidP="005D64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64D7">
        <w:rPr>
          <w:rFonts w:ascii="Times New Roman" w:hAnsi="Times New Roman"/>
          <w:sz w:val="28"/>
          <w:szCs w:val="28"/>
        </w:rPr>
        <w:t xml:space="preserve">В рамках акции «Библионочь 2018» </w:t>
      </w:r>
      <w:r>
        <w:rPr>
          <w:rFonts w:ascii="Times New Roman" w:hAnsi="Times New Roman"/>
          <w:sz w:val="28"/>
          <w:szCs w:val="28"/>
        </w:rPr>
        <w:t>была проведена конкурсно - игровая</w:t>
      </w:r>
      <w:r w:rsidRPr="005D64D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Pr="005D64D7">
        <w:rPr>
          <w:rFonts w:ascii="Times New Roman" w:hAnsi="Times New Roman"/>
          <w:sz w:val="28"/>
          <w:szCs w:val="28"/>
        </w:rPr>
        <w:t xml:space="preserve"> для детей по мотивам русского народного фольклора - «Многоликое красное словцо». </w:t>
      </w:r>
    </w:p>
    <w:p w:rsidR="006B335F" w:rsidRPr="005D64D7" w:rsidRDefault="006B335F" w:rsidP="005D64D7">
      <w:pPr>
        <w:pStyle w:val="ParagraphStyle"/>
        <w:tabs>
          <w:tab w:val="left" w:pos="3585"/>
        </w:tabs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5D64D7">
        <w:rPr>
          <w:rFonts w:ascii="Times New Roman" w:hAnsi="Times New Roman"/>
          <w:sz w:val="28"/>
          <w:szCs w:val="28"/>
        </w:rPr>
        <w:t xml:space="preserve">Ребята приняли участие в конкурсах:  «Что не складно, то и не ладно», «Пословица – всем делам помощница», </w:t>
      </w:r>
      <w:r w:rsidRPr="005D64D7">
        <w:rPr>
          <w:rFonts w:ascii="Times New Roman" w:hAnsi="Times New Roman"/>
          <w:bCs/>
          <w:sz w:val="28"/>
          <w:szCs w:val="28"/>
        </w:rPr>
        <w:t>«Сказка – ложь, да в ней намек...»,</w:t>
      </w:r>
      <w:r w:rsidRPr="005D64D7">
        <w:rPr>
          <w:rFonts w:ascii="Times New Roman" w:hAnsi="Times New Roman"/>
          <w:sz w:val="28"/>
          <w:szCs w:val="28"/>
        </w:rPr>
        <w:t xml:space="preserve">  «Где песня льется, там легче живется», в игре-викторине «Собери пословицу».</w:t>
      </w:r>
      <w:r w:rsidRPr="005D64D7">
        <w:rPr>
          <w:rFonts w:ascii="Times New Roman" w:hAnsi="Times New Roman"/>
          <w:sz w:val="32"/>
          <w:szCs w:val="28"/>
        </w:rPr>
        <w:t xml:space="preserve"> </w:t>
      </w:r>
      <w:r w:rsidRPr="005D64D7">
        <w:rPr>
          <w:rFonts w:ascii="Times New Roman" w:hAnsi="Times New Roman"/>
          <w:sz w:val="28"/>
          <w:shd w:val="clear" w:color="auto" w:fill="FFFFFF"/>
        </w:rPr>
        <w:t xml:space="preserve">С помощью книг </w:t>
      </w:r>
      <w:r>
        <w:rPr>
          <w:rFonts w:ascii="Times New Roman" w:hAnsi="Times New Roman"/>
          <w:sz w:val="28"/>
          <w:shd w:val="clear" w:color="auto" w:fill="FFFFFF"/>
        </w:rPr>
        <w:t>гости</w:t>
      </w:r>
      <w:r w:rsidRPr="005D64D7">
        <w:rPr>
          <w:rFonts w:ascii="Times New Roman" w:hAnsi="Times New Roman"/>
          <w:sz w:val="28"/>
          <w:shd w:val="clear" w:color="auto" w:fill="FFFFFF"/>
        </w:rPr>
        <w:t xml:space="preserve"> библиотеки отгадывали составленный кроссворд. </w:t>
      </w:r>
    </w:p>
    <w:p w:rsidR="006B335F" w:rsidRPr="00A954A4" w:rsidRDefault="006B335F" w:rsidP="00A954A4">
      <w:pPr>
        <w:pStyle w:val="ParagraphStyle"/>
        <w:tabs>
          <w:tab w:val="left" w:pos="3585"/>
        </w:tabs>
        <w:spacing w:line="252" w:lineRule="auto"/>
        <w:rPr>
          <w:rFonts w:ascii="Times New Roman" w:hAnsi="Times New Roman"/>
          <w:sz w:val="28"/>
          <w:szCs w:val="28"/>
        </w:rPr>
      </w:pPr>
    </w:p>
    <w:p w:rsidR="006B335F" w:rsidRDefault="006B335F" w:rsidP="00057F15">
      <w:r w:rsidRPr="00234D5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5pt;height:148.5pt;visibility:visible">
            <v:imagedata r:id="rId4" o:title="" croptop="19414f" cropleft="13272f" cropright="13186f" blacklevel="6554f"/>
          </v:shape>
        </w:pict>
      </w:r>
      <w:r>
        <w:t xml:space="preserve">     </w:t>
      </w:r>
      <w:r w:rsidRPr="00234D59">
        <w:rPr>
          <w:noProof/>
          <w:lang w:eastAsia="ru-RU"/>
        </w:rPr>
        <w:pict>
          <v:shape id="Рисунок 9" o:spid="_x0000_i1026" type="#_x0000_t75" style="width:140.25pt;height:165.75pt;visibility:visible">
            <v:imagedata r:id="rId5" o:title="" cropbottom="19623f" cropleft="7441f" cropright="5366f"/>
          </v:shape>
        </w:pict>
      </w:r>
    </w:p>
    <w:p w:rsidR="006B335F" w:rsidRDefault="006B335F" w:rsidP="00057F15"/>
    <w:p w:rsidR="006B335F" w:rsidRDefault="006B335F" w:rsidP="00401F4C">
      <w:pPr>
        <w:jc w:val="center"/>
        <w:rPr>
          <w:sz w:val="28"/>
        </w:rPr>
      </w:pPr>
      <w:r>
        <w:t xml:space="preserve"> </w:t>
      </w:r>
      <w:r w:rsidRPr="00CF0740">
        <w:rPr>
          <w:rFonts w:ascii="Times New Roman" w:hAnsi="Times New Roman"/>
          <w:b/>
          <w:sz w:val="28"/>
        </w:rPr>
        <w:t>«Герои литературных произведений»- книжная инсталляция</w:t>
      </w:r>
      <w:r w:rsidRPr="00CF0740">
        <w:rPr>
          <w:sz w:val="28"/>
        </w:rPr>
        <w:t xml:space="preserve">  </w:t>
      </w:r>
    </w:p>
    <w:p w:rsidR="006B335F" w:rsidRPr="00CD0AFF" w:rsidRDefault="006B335F" w:rsidP="00CF0740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18"/>
          <w:lang w:eastAsia="ru-RU"/>
        </w:rPr>
      </w:pPr>
      <w:r w:rsidRPr="00CD0AFF">
        <w:rPr>
          <w:rFonts w:ascii="Times New Roman" w:hAnsi="Times New Roman"/>
          <w:color w:val="000000"/>
          <w:sz w:val="28"/>
          <w:szCs w:val="18"/>
          <w:lang w:eastAsia="ru-RU"/>
        </w:rPr>
        <w:t>В поддержку Всероссийской акции «Библионочь 2018» в нашей библиотеке мы представили книжную инсталляцию «Герои литературных произведений»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>, а также оформили инсталляцию-</w:t>
      </w:r>
      <w:r w:rsidRPr="00CD0AFF">
        <w:rPr>
          <w:rFonts w:ascii="Times New Roman" w:hAnsi="Times New Roman"/>
          <w:color w:val="000000"/>
          <w:sz w:val="28"/>
          <w:szCs w:val="18"/>
          <w:lang w:eastAsia="ru-RU"/>
        </w:rPr>
        <w:t>часы - «Время читать»</w:t>
      </w:r>
    </w:p>
    <w:p w:rsidR="006B335F" w:rsidRDefault="006B335F" w:rsidP="00401F4C">
      <w:pPr>
        <w:jc w:val="center"/>
        <w:rPr>
          <w:sz w:val="28"/>
        </w:rPr>
      </w:pPr>
    </w:p>
    <w:p w:rsidR="006B335F" w:rsidRPr="00401F4C" w:rsidRDefault="006B335F" w:rsidP="00401F4C">
      <w:pPr>
        <w:jc w:val="center"/>
        <w:rPr>
          <w:rFonts w:ascii="Times New Roman" w:hAnsi="Times New Roman"/>
        </w:rPr>
      </w:pPr>
      <w:r w:rsidRPr="00234D59">
        <w:rPr>
          <w:noProof/>
          <w:lang w:eastAsia="ru-RU"/>
        </w:rPr>
        <w:pict>
          <v:shape id="Рисунок 4" o:spid="_x0000_i1027" type="#_x0000_t75" style="width:181.5pt;height:135.75pt;visibility:visible">
            <v:imagedata r:id="rId6" o:title="" croptop="3739f" cropbottom="10420f" cropleft="22050f" cropright="9150f"/>
          </v:shape>
        </w:pict>
      </w:r>
      <w:r>
        <w:t xml:space="preserve">        </w:t>
      </w:r>
      <w:r w:rsidRPr="00234D59">
        <w:rPr>
          <w:noProof/>
          <w:lang w:eastAsia="ru-RU"/>
        </w:rPr>
        <w:pict>
          <v:shape id="Рисунок 2" o:spid="_x0000_i1028" type="#_x0000_t75" style="width:198pt;height:137.25pt;visibility:visible">
            <v:imagedata r:id="rId7" o:title="" cropbottom="6568f" cropleft="8397f" cropright="9832f"/>
          </v:shape>
        </w:pict>
      </w:r>
      <w:r>
        <w:rPr>
          <w:noProof/>
          <w:lang w:eastAsia="ru-RU"/>
        </w:rPr>
        <w:t xml:space="preserve">               </w:t>
      </w:r>
      <w:r w:rsidRPr="00234D59">
        <w:rPr>
          <w:noProof/>
          <w:lang w:eastAsia="ru-RU"/>
        </w:rPr>
        <w:pict>
          <v:shape id="Рисунок 5" o:spid="_x0000_i1029" type="#_x0000_t75" style="width:168.75pt;height:123.75pt;visibility:visible">
            <v:imagedata r:id="rId8" o:title="" cropbottom="13741f" cropleft="10708f" cropright="10241f"/>
          </v:shape>
        </w:pict>
      </w:r>
      <w:r w:rsidRPr="00234D59">
        <w:rPr>
          <w:noProof/>
          <w:lang w:eastAsia="ru-RU"/>
        </w:rPr>
        <w:pict>
          <v:shape id="_x0000_i1030" type="#_x0000_t75" style="width:153pt;height:127.5pt;visibility:visible">
            <v:imagedata r:id="rId9" o:title=""/>
          </v:shape>
        </w:pict>
      </w:r>
      <w:r>
        <w:rPr>
          <w:noProof/>
          <w:lang w:eastAsia="ru-RU"/>
        </w:rPr>
        <w:t xml:space="preserve">  </w:t>
      </w:r>
      <w:r w:rsidRPr="00234D59">
        <w:rPr>
          <w:noProof/>
          <w:lang w:eastAsia="ru-RU"/>
        </w:rPr>
        <w:pict>
          <v:shape id="Рисунок 3" o:spid="_x0000_i1031" type="#_x0000_t75" style="width:120.75pt;height:127.5pt;visibility:visible">
            <v:imagedata r:id="rId10" o:title="" croptop="10236f" cropbottom="3412f"/>
          </v:shape>
        </w:pict>
      </w:r>
    </w:p>
    <w:p w:rsidR="006B335F" w:rsidRDefault="006B335F" w:rsidP="00057F15">
      <w:r>
        <w:t xml:space="preserve">              </w:t>
      </w:r>
      <w:r w:rsidRPr="00234D59">
        <w:rPr>
          <w:noProof/>
          <w:lang w:eastAsia="ru-RU"/>
        </w:rPr>
        <w:pict>
          <v:shape id="Рисунок 6" o:spid="_x0000_i1032" type="#_x0000_t75" style="width:132.75pt;height:163.5pt;visibility:visible">
            <v:imagedata r:id="rId11" o:title="" cropbottom="11947f" cropleft="23148f" cropright="17634f"/>
          </v:shape>
        </w:pict>
      </w:r>
      <w:r>
        <w:t xml:space="preserve">     </w:t>
      </w:r>
      <w:r w:rsidRPr="00234D59">
        <w:rPr>
          <w:noProof/>
          <w:lang w:eastAsia="ru-RU"/>
        </w:rPr>
        <w:pict>
          <v:shape id="Рисунок 7" o:spid="_x0000_i1033" type="#_x0000_t75" style="width:138pt;height:165pt;visibility:visible">
            <v:imagedata r:id="rId12" o:title="" croptop="7164f" cropleft="30071f" cropright="6203f"/>
          </v:shape>
        </w:pict>
      </w:r>
      <w:r>
        <w:t xml:space="preserve">    </w:t>
      </w:r>
      <w:r w:rsidRPr="00234D59">
        <w:rPr>
          <w:noProof/>
          <w:lang w:eastAsia="ru-RU"/>
        </w:rPr>
        <w:pict>
          <v:shape id="Рисунок 16" o:spid="_x0000_i1034" type="#_x0000_t75" style="width:110.25pt;height:162pt;visibility:visible">
            <v:imagedata r:id="rId13" o:title="" croptop="10823f" cropbottom="6094f" cropright="6622f"/>
          </v:shape>
        </w:pict>
      </w:r>
    </w:p>
    <w:p w:rsidR="006B335F" w:rsidRDefault="006B335F" w:rsidP="00057F15"/>
    <w:p w:rsidR="006B335F" w:rsidRPr="00333A16" w:rsidRDefault="006B335F" w:rsidP="00A81C8C">
      <w:pPr>
        <w:shd w:val="clear" w:color="auto" w:fill="FFFFFF"/>
        <w:rPr>
          <w:rFonts w:ascii="Times New Roman" w:hAnsi="Times New Roman"/>
          <w:b/>
          <w:sz w:val="28"/>
          <w:szCs w:val="28"/>
          <w:lang w:eastAsia="ru-RU"/>
        </w:rPr>
      </w:pPr>
      <w:r w:rsidRPr="00333A16">
        <w:rPr>
          <w:rFonts w:ascii="Times New Roman" w:hAnsi="Times New Roman"/>
          <w:b/>
        </w:rPr>
        <w:t xml:space="preserve"> </w:t>
      </w:r>
      <w:r w:rsidRPr="00333A16">
        <w:rPr>
          <w:rFonts w:ascii="Times New Roman" w:hAnsi="Times New Roman"/>
          <w:b/>
          <w:sz w:val="28"/>
          <w:szCs w:val="28"/>
        </w:rPr>
        <w:t xml:space="preserve">«Виртуальное путешествие  по библиотекам мира» - видеопрезентация </w:t>
      </w:r>
      <w:r w:rsidRPr="00333A16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</w:p>
    <w:p w:rsidR="006B335F" w:rsidRPr="00A81C8C" w:rsidRDefault="006B335F" w:rsidP="00A81C8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81C8C">
        <w:rPr>
          <w:rFonts w:ascii="Times New Roman" w:hAnsi="Times New Roman"/>
          <w:sz w:val="28"/>
          <w:szCs w:val="28"/>
          <w:lang w:eastAsia="ru-RU"/>
        </w:rPr>
        <w:t xml:space="preserve">В  мире  насчитывается  невероятное  количество  библиотек.  Многие  из  них представляют  собой  старинные  замки с  невероятной  историей.  Другие  необычные </w:t>
      </w:r>
      <w:r w:rsidRPr="00333A16">
        <w:rPr>
          <w:rFonts w:ascii="Times New Roman" w:hAnsi="Times New Roman"/>
          <w:sz w:val="28"/>
          <w:szCs w:val="28"/>
          <w:lang w:eastAsia="ru-RU"/>
        </w:rPr>
        <w:t xml:space="preserve">современные  постройки.  С помощью видео-презентации наши читатели  совершили </w:t>
      </w:r>
      <w:r>
        <w:rPr>
          <w:rFonts w:ascii="Times New Roman" w:hAnsi="Times New Roman"/>
          <w:sz w:val="28"/>
          <w:szCs w:val="28"/>
          <w:lang w:eastAsia="ru-RU"/>
        </w:rPr>
        <w:t xml:space="preserve">виртуальную </w:t>
      </w:r>
      <w:r w:rsidRPr="00333A16">
        <w:rPr>
          <w:rFonts w:ascii="Times New Roman" w:hAnsi="Times New Roman"/>
          <w:sz w:val="28"/>
          <w:szCs w:val="28"/>
          <w:lang w:eastAsia="ru-RU"/>
        </w:rPr>
        <w:t>экскурсию</w:t>
      </w:r>
      <w:r w:rsidRPr="00A81C8C">
        <w:rPr>
          <w:rFonts w:ascii="Times New Roman" w:hAnsi="Times New Roman"/>
          <w:sz w:val="28"/>
          <w:szCs w:val="28"/>
          <w:lang w:eastAsia="ru-RU"/>
        </w:rPr>
        <w:t xml:space="preserve">  по  самым красивым из них</w:t>
      </w:r>
      <w:r w:rsidRPr="00333A16">
        <w:rPr>
          <w:rFonts w:ascii="Times New Roman" w:hAnsi="Times New Roman"/>
          <w:sz w:val="28"/>
          <w:szCs w:val="28"/>
          <w:lang w:eastAsia="ru-RU"/>
        </w:rPr>
        <w:t>.</w:t>
      </w:r>
      <w:r w:rsidRPr="00333A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B335F" w:rsidRDefault="006B335F" w:rsidP="003C03A7">
      <w:pPr>
        <w:rPr>
          <w:rFonts w:ascii="Times New Roman" w:hAnsi="Times New Roman"/>
        </w:rPr>
      </w:pPr>
    </w:p>
    <w:p w:rsidR="006B335F" w:rsidRDefault="006B335F" w:rsidP="003C03A7">
      <w:pPr>
        <w:rPr>
          <w:rFonts w:ascii="Times New Roman" w:hAnsi="Times New Roman"/>
        </w:rPr>
      </w:pPr>
      <w:r w:rsidRPr="008A57F8">
        <w:rPr>
          <w:rFonts w:ascii="Times New Roman" w:hAnsi="Times New Roman"/>
          <w:noProof/>
          <w:lang w:eastAsia="ru-RU"/>
        </w:rPr>
        <w:pict>
          <v:shape id="_x0000_i1035" type="#_x0000_t75" style="width:183.75pt;height:126.75pt;visibility:visible">
            <v:imagedata r:id="rId14" o:title=""/>
          </v:shape>
        </w:pict>
      </w:r>
      <w:r>
        <w:rPr>
          <w:rFonts w:ascii="Times New Roman" w:hAnsi="Times New Roman"/>
        </w:rPr>
        <w:t xml:space="preserve">                 </w:t>
      </w:r>
      <w:r w:rsidRPr="008A57F8">
        <w:rPr>
          <w:rFonts w:ascii="Times New Roman" w:hAnsi="Times New Roman"/>
          <w:noProof/>
          <w:lang w:eastAsia="ru-RU"/>
        </w:rPr>
        <w:pict>
          <v:shape id="Рисунок 13" o:spid="_x0000_i1036" type="#_x0000_t75" style="width:207pt;height:126.75pt;visibility:visible">
            <v:imagedata r:id="rId15" o:title="" croptop="21357f" cropbottom="18346f" cropleft="34236f" cropright="7720f"/>
          </v:shape>
        </w:pict>
      </w:r>
    </w:p>
    <w:p w:rsidR="006B335F" w:rsidRDefault="006B335F" w:rsidP="00057F15"/>
    <w:p w:rsidR="006B335F" w:rsidRPr="00D408BC" w:rsidRDefault="006B335F" w:rsidP="00D408BC">
      <w:pPr>
        <w:jc w:val="center"/>
        <w:rPr>
          <w:rFonts w:ascii="Times New Roman" w:hAnsi="Times New Roman"/>
          <w:b/>
          <w:sz w:val="28"/>
          <w:szCs w:val="28"/>
        </w:rPr>
      </w:pPr>
      <w:r w:rsidRPr="00D408BC">
        <w:rPr>
          <w:rFonts w:ascii="Times New Roman" w:hAnsi="Times New Roman"/>
          <w:b/>
          <w:sz w:val="28"/>
          <w:szCs w:val="28"/>
        </w:rPr>
        <w:t>«Весенняя мозаика» - мастер класс</w:t>
      </w:r>
    </w:p>
    <w:p w:rsidR="006B335F" w:rsidRPr="00F30FC9" w:rsidRDefault="006B335F" w:rsidP="003C03A7">
      <w:pPr>
        <w:rPr>
          <w:rFonts w:ascii="Times New Roman" w:hAnsi="Times New Roman"/>
          <w:sz w:val="28"/>
          <w:szCs w:val="28"/>
        </w:rPr>
      </w:pPr>
      <w:r w:rsidRPr="00F30FC9">
        <w:rPr>
          <w:rFonts w:ascii="Times New Roman" w:hAnsi="Times New Roman"/>
          <w:sz w:val="28"/>
          <w:szCs w:val="28"/>
          <w:shd w:val="clear" w:color="auto" w:fill="FFFFFF"/>
        </w:rPr>
        <w:t>Как здорово сделать что-то интересное, полезное или красивое своими руками! В этот вечер в библиотеке мы создали оберег для дома «Веселое солнышко», а также композицию из креповой бумаги «Весенний букет».</w:t>
      </w:r>
    </w:p>
    <w:p w:rsidR="006B335F" w:rsidRDefault="006B335F" w:rsidP="003C03A7">
      <w:pPr>
        <w:rPr>
          <w:rFonts w:ascii="Times New Roman" w:hAnsi="Times New Roman"/>
        </w:rPr>
      </w:pPr>
      <w:r w:rsidRPr="008A57F8">
        <w:rPr>
          <w:rFonts w:ascii="Times New Roman" w:hAnsi="Times New Roman"/>
          <w:noProof/>
          <w:lang w:eastAsia="ru-RU"/>
        </w:rPr>
        <w:pict>
          <v:shape id="Рисунок 10" o:spid="_x0000_i1037" type="#_x0000_t75" style="width:182.25pt;height:192.75pt;visibility:visible">
            <v:imagedata r:id="rId16" o:title="" croptop="7157f" cropbottom="38043f" cropleft="24043f" cropright="6575f"/>
          </v:shape>
        </w:pict>
      </w:r>
      <w:r>
        <w:rPr>
          <w:rFonts w:ascii="Times New Roman" w:hAnsi="Times New Roman"/>
        </w:rPr>
        <w:t xml:space="preserve">           </w:t>
      </w:r>
      <w:r w:rsidRPr="008A57F8">
        <w:rPr>
          <w:rFonts w:ascii="Times New Roman" w:hAnsi="Times New Roman"/>
          <w:noProof/>
          <w:lang w:eastAsia="ru-RU"/>
        </w:rPr>
        <w:pict>
          <v:shape id="Рисунок 11" o:spid="_x0000_i1038" type="#_x0000_t75" style="width:231pt;height:140.25pt;visibility:visible">
            <v:imagedata r:id="rId17" o:title="" cropbottom="36875f" cropleft="20833f" cropright="19162f"/>
          </v:shape>
        </w:pict>
      </w:r>
    </w:p>
    <w:p w:rsidR="006B335F" w:rsidRDefault="006B335F" w:rsidP="003C03A7">
      <w:pPr>
        <w:rPr>
          <w:rFonts w:ascii="Times New Roman" w:hAnsi="Times New Roman"/>
        </w:rPr>
      </w:pPr>
      <w:r w:rsidRPr="008A57F8">
        <w:rPr>
          <w:rFonts w:ascii="Times New Roman" w:hAnsi="Times New Roman"/>
          <w:noProof/>
          <w:lang w:eastAsia="ru-RU"/>
        </w:rPr>
        <w:pict>
          <v:shape id="Рисунок 14" o:spid="_x0000_i1039" type="#_x0000_t75" style="width:198.75pt;height:126.75pt;visibility:visible">
            <v:imagedata r:id="rId18" o:title="" cropright="8280f"/>
          </v:shape>
        </w:pi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t xml:space="preserve">       </w:t>
      </w:r>
      <w:r w:rsidRPr="008A57F8">
        <w:rPr>
          <w:rFonts w:ascii="Times New Roman" w:hAnsi="Times New Roman"/>
          <w:noProof/>
          <w:lang w:eastAsia="ru-RU"/>
        </w:rPr>
        <w:pict>
          <v:shape id="_x0000_i1040" type="#_x0000_t75" style="width:211.5pt;height:131.25pt;visibility:visible">
            <v:imagedata r:id="rId19" o:title=""/>
          </v:shape>
        </w:pict>
      </w:r>
    </w:p>
    <w:p w:rsidR="006B335F" w:rsidRDefault="006B335F" w:rsidP="003C03A7">
      <w:pPr>
        <w:rPr>
          <w:rFonts w:ascii="Times New Roman" w:hAnsi="Times New Roman"/>
          <w:b/>
          <w:sz w:val="28"/>
        </w:rPr>
      </w:pPr>
      <w:r w:rsidRPr="00CF0740">
        <w:rPr>
          <w:rFonts w:ascii="Times New Roman" w:hAnsi="Times New Roman"/>
          <w:b/>
          <w:sz w:val="28"/>
        </w:rPr>
        <w:t>«Боевые страницы  Кубани»,  к  75 летию  освобождения Кубани от  немецко- фашистских захватчиков - чтение книг</w:t>
      </w:r>
      <w:r>
        <w:rPr>
          <w:rFonts w:ascii="Times New Roman" w:hAnsi="Times New Roman"/>
          <w:b/>
          <w:sz w:val="28"/>
        </w:rPr>
        <w:t>.</w:t>
      </w:r>
    </w:p>
    <w:p w:rsidR="006B335F" w:rsidRPr="00FE60B0" w:rsidRDefault="006B335F" w:rsidP="003C03A7">
      <w:pPr>
        <w:rPr>
          <w:rFonts w:ascii="Times New Roman" w:hAnsi="Times New Roman"/>
          <w:sz w:val="28"/>
          <w:szCs w:val="28"/>
        </w:rPr>
      </w:pPr>
      <w:r w:rsidRPr="00FE60B0">
        <w:rPr>
          <w:rFonts w:ascii="Times New Roman" w:hAnsi="Times New Roman"/>
          <w:sz w:val="28"/>
          <w:szCs w:val="28"/>
          <w:lang w:eastAsia="ru-RU"/>
        </w:rPr>
        <w:t xml:space="preserve">В этом году отмечается 75-ая годовщина со дня освобождения Краснодара и всего Краснодарского края от немецко-фашистских захватчиков. </w:t>
      </w:r>
      <w:r>
        <w:rPr>
          <w:rFonts w:ascii="Times New Roman" w:hAnsi="Times New Roman"/>
          <w:sz w:val="28"/>
          <w:szCs w:val="28"/>
        </w:rPr>
        <w:t>К этой дате наши читатели приняли участие в чтении книг вслух - «Боевые страницы Кубани». Были прочтены отрывки из книг: «Фронтовой дневник», «Кубань в Великой отечественной…». Учениками 3 и 7 класса были прочтены стихи поэта-фронтовика И. Ф. Вараввы «Атака», «Ромашка», «Письма».</w:t>
      </w:r>
    </w:p>
    <w:p w:rsidR="006B335F" w:rsidRDefault="006B335F" w:rsidP="00CD0AFF">
      <w:pPr>
        <w:jc w:val="center"/>
        <w:rPr>
          <w:rFonts w:ascii="Times New Roman" w:hAnsi="Times New Roman"/>
        </w:rPr>
      </w:pPr>
      <w:r w:rsidRPr="008A57F8">
        <w:rPr>
          <w:rFonts w:ascii="Times New Roman" w:hAnsi="Times New Roman"/>
          <w:noProof/>
          <w:lang w:eastAsia="ru-RU"/>
        </w:rPr>
        <w:pict>
          <v:shape id="Рисунок 17" o:spid="_x0000_i1041" type="#_x0000_t75" style="width:184.5pt;height:135pt;visibility:visible">
            <v:imagedata r:id="rId20" o:title="" croptop="8651f" cropbottom="6414f" cropleft="4326f" cropright="22184f"/>
          </v:shape>
        </w:pict>
      </w:r>
    </w:p>
    <w:p w:rsidR="006B335F" w:rsidRDefault="006B335F" w:rsidP="003C03A7">
      <w:pPr>
        <w:rPr>
          <w:rFonts w:ascii="Times New Roman" w:hAnsi="Times New Roman"/>
        </w:rPr>
      </w:pPr>
    </w:p>
    <w:p w:rsidR="006B335F" w:rsidRDefault="006B335F"/>
    <w:sectPr w:rsidR="006B335F" w:rsidSect="00EF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7F15"/>
    <w:rsid w:val="00057F15"/>
    <w:rsid w:val="000B3BD0"/>
    <w:rsid w:val="00193A20"/>
    <w:rsid w:val="001B642F"/>
    <w:rsid w:val="001E35F4"/>
    <w:rsid w:val="00234D59"/>
    <w:rsid w:val="00333A16"/>
    <w:rsid w:val="003C03A7"/>
    <w:rsid w:val="003F7DB1"/>
    <w:rsid w:val="00401F4C"/>
    <w:rsid w:val="00407B01"/>
    <w:rsid w:val="0045704E"/>
    <w:rsid w:val="004E5E51"/>
    <w:rsid w:val="005D64D7"/>
    <w:rsid w:val="0069244B"/>
    <w:rsid w:val="006B335F"/>
    <w:rsid w:val="00737D9D"/>
    <w:rsid w:val="007D07F8"/>
    <w:rsid w:val="0082336D"/>
    <w:rsid w:val="00893F8A"/>
    <w:rsid w:val="008A57F8"/>
    <w:rsid w:val="009819D0"/>
    <w:rsid w:val="00A81C8C"/>
    <w:rsid w:val="00A954A4"/>
    <w:rsid w:val="00AA408B"/>
    <w:rsid w:val="00C454F4"/>
    <w:rsid w:val="00C75CA5"/>
    <w:rsid w:val="00CA7093"/>
    <w:rsid w:val="00CD0AFF"/>
    <w:rsid w:val="00CF0740"/>
    <w:rsid w:val="00D408BC"/>
    <w:rsid w:val="00E76D03"/>
    <w:rsid w:val="00EF70F7"/>
    <w:rsid w:val="00F30FC9"/>
    <w:rsid w:val="00F57C50"/>
    <w:rsid w:val="00FB79A5"/>
    <w:rsid w:val="00FE6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F1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5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7F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819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407B01"/>
    <w:rPr>
      <w:rFonts w:cs="Times New Roman"/>
      <w:i/>
      <w:iCs/>
    </w:rPr>
  </w:style>
  <w:style w:type="paragraph" w:customStyle="1" w:styleId="ParagraphStyle">
    <w:name w:val="Paragraph Style"/>
    <w:uiPriority w:val="99"/>
    <w:rsid w:val="00A954A4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10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862</TotalTime>
  <Pages>4</Pages>
  <Words>307</Words>
  <Characters>1751</Characters>
  <Application>Microsoft Office Outlook</Application>
  <DocSecurity>0</DocSecurity>
  <Lines>0</Lines>
  <Paragraphs>0</Paragraphs>
  <ScaleCrop>false</ScaleCrop>
  <Company>WolfishLair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Digital_live</dc:creator>
  <cp:keywords/>
  <dc:description/>
  <cp:lastModifiedBy>1</cp:lastModifiedBy>
  <cp:revision>5</cp:revision>
  <dcterms:created xsi:type="dcterms:W3CDTF">2018-04-21T19:04:00Z</dcterms:created>
  <dcterms:modified xsi:type="dcterms:W3CDTF">2018-05-11T10:41:00Z</dcterms:modified>
</cp:coreProperties>
</file>